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DD6DF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4538C81B" w14:textId="77777777"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8"/>
        <w:gridCol w:w="553"/>
        <w:gridCol w:w="8668"/>
        <w:gridCol w:w="1123"/>
        <w:gridCol w:w="1116"/>
        <w:gridCol w:w="1584"/>
      </w:tblGrid>
      <w:tr w:rsidR="00345773" w:rsidRPr="00EE17D5" w14:paraId="7D0C7D49" w14:textId="77777777" w:rsidTr="00345773">
        <w:trPr>
          <w:tblHeader/>
          <w:tblCellSpacing w:w="15" w:type="dxa"/>
        </w:trPr>
        <w:tc>
          <w:tcPr>
            <w:tcW w:w="22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2E619C4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1B4802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6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4A4E20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481326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5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B76F11B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345773" w:rsidRPr="00EE17D5" w14:paraId="7F08BA1A" w14:textId="77777777" w:rsidTr="00345773">
        <w:trPr>
          <w:tblHeader/>
          <w:tblCellSpacing w:w="15" w:type="dxa"/>
        </w:trPr>
        <w:tc>
          <w:tcPr>
            <w:tcW w:w="22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32F499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827DBB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6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C23A5A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E96289F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01A11D67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53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CF1B06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668B877F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CD8719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59DA85A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A0FD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775EB5BF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08652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DDAEB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44F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C4BE0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7B4B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C3F8C" w14:textId="4E62D616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Title</w:t>
            </w:r>
          </w:p>
        </w:tc>
      </w:tr>
      <w:tr w:rsidR="00345773" w:rsidRPr="00FD6E06" w14:paraId="444DEC17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F6311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82E42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384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B6D3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AAE26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7E4B5" w14:textId="1CFE7F20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345773" w:rsidRPr="00FD6E06" w14:paraId="70B2BE72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6FD40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E8AB8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C82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7B6F8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349A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6D1B08" w14:textId="41A94327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Abstract, method</w:t>
            </w:r>
          </w:p>
        </w:tc>
      </w:tr>
      <w:tr w:rsidR="0068643A" w:rsidRPr="00FD6E06" w14:paraId="1F745DAB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112A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35BC67FA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A1EEB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1073F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FC8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008DF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14B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8E4C1" w14:textId="6CD516A0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Authors</w:t>
            </w:r>
            <w:bookmarkStart w:id="1" w:name="_GoBack"/>
            <w:bookmarkEnd w:id="1"/>
          </w:p>
        </w:tc>
      </w:tr>
      <w:tr w:rsidR="00345773" w:rsidRPr="00FD6E06" w14:paraId="72138EB5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DAD93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8AC62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9E61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E07C8" w14:textId="77777777" w:rsidR="0068643A" w:rsidRPr="00FD6E06" w:rsidRDefault="00DE38A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del w:id="2" w:author="Slater, Vicki" w:date="2019-07-24T09:36:00Z">
              <w:r w:rsidR="0068643A" w:rsidRPr="003F016E" w:rsidDel="00DE38A8">
                <w:rPr>
                  <w:sz w:val="24"/>
                  <w:szCs w:val="24"/>
                </w:rPr>
                <w:fldChar w:fldCharType="begin"/>
              </w:r>
              <w:r w:rsidR="0068643A" w:rsidRPr="003F016E" w:rsidDel="00DE38A8">
                <w:rPr>
                  <w:sz w:val="24"/>
                  <w:szCs w:val="24"/>
                </w:rPr>
                <w:delInstrText xml:space="preserve"> FORMCHECKBOX </w:delInstrText>
              </w:r>
              <w:r w:rsidR="00345773">
                <w:rPr>
                  <w:sz w:val="24"/>
                  <w:szCs w:val="24"/>
                </w:rPr>
                <w:fldChar w:fldCharType="separate"/>
              </w:r>
              <w:r w:rsidR="0068643A" w:rsidRPr="003F016E" w:rsidDel="00DE38A8">
                <w:rPr>
                  <w:sz w:val="24"/>
                  <w:szCs w:val="24"/>
                </w:rPr>
                <w:fldChar w:fldCharType="end"/>
              </w:r>
            </w:del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D594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07AA0D" w14:textId="05674939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Author contributions</w:t>
            </w:r>
          </w:p>
        </w:tc>
      </w:tr>
      <w:tr w:rsidR="00345773" w:rsidRPr="00FD6E06" w14:paraId="3349806F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6BBB9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C9FB7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824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C30DE" w14:textId="3F073586" w:rsidR="0068643A" w:rsidRPr="00FD6E06" w:rsidRDefault="009D67C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BA005" w14:textId="0FEBCE9F" w:rsidR="0068643A" w:rsidRPr="00FD6E06" w:rsidRDefault="009D67C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6C4D1" w14:textId="3DC0E703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Amendments</w:t>
            </w:r>
          </w:p>
        </w:tc>
      </w:tr>
      <w:tr w:rsidR="0068643A" w:rsidRPr="00FD6E06" w14:paraId="5D4FA9F6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0FB9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08EF9C76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83CB9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E76CD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0580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E28A3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9C71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86B77" w14:textId="1AA63872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Grant information</w:t>
            </w:r>
          </w:p>
        </w:tc>
      </w:tr>
      <w:tr w:rsidR="00345773" w:rsidRPr="00FD6E06" w14:paraId="3FD0EBA3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20161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BCE04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B38F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4F01C" w14:textId="77777777" w:rsidR="0068643A" w:rsidRPr="00FD6E06" w:rsidRDefault="00DE38A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C4B98" w14:textId="77777777" w:rsidR="0068643A" w:rsidRPr="00FD6E06" w:rsidRDefault="00A51D4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CF5DD" w14:textId="15EF9529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Grant information</w:t>
            </w:r>
          </w:p>
        </w:tc>
      </w:tr>
      <w:tr w:rsidR="00345773" w:rsidRPr="00FD6E06" w14:paraId="7BEFE6F2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CA993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252AE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AB4B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42367" w14:textId="77777777" w:rsidR="0068643A" w:rsidRPr="00FD6E06" w:rsidRDefault="00DE38A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F0C78" w14:textId="7B1E75FE" w:rsidR="0068643A" w:rsidRPr="00FD6E06" w:rsidRDefault="009D67C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E4092" w14:textId="42C956E3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Grant information</w:t>
            </w:r>
          </w:p>
        </w:tc>
      </w:tr>
      <w:tr w:rsidR="00BB4AE3" w:rsidRPr="00FD6E06" w14:paraId="4F2D9D9E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D7BBDD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764A0194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49410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0DF3C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0EE3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EAF23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41835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79DB6" w14:textId="05F4A3C3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Introduction</w:t>
            </w:r>
          </w:p>
        </w:tc>
      </w:tr>
      <w:tr w:rsidR="00345773" w:rsidRPr="00FD6E06" w14:paraId="0BF6B9A3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B84A4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C4FBB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BB610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74E46AD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38A93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82CE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F6B5D" w14:textId="76B343E2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Introduction, research questions</w:t>
            </w:r>
          </w:p>
        </w:tc>
      </w:tr>
      <w:tr w:rsidR="00BB4AE3" w:rsidRPr="00FD6E06" w14:paraId="0CCCF7AF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33C567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1C76DAAB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6A4C1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B5215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8E4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71E2EE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BB81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1953C" w14:textId="0E733099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types of study, inclusion and exclusion criteria</w:t>
            </w:r>
          </w:p>
        </w:tc>
      </w:tr>
      <w:tr w:rsidR="00345773" w:rsidRPr="00FD6E06" w14:paraId="0A6EAE8A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F8A9F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5A796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B1DA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E5D2D" w14:textId="77777777" w:rsidR="0068643A" w:rsidRPr="00FD6E06" w:rsidRDefault="00493B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94D5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88261" w14:textId="47132CBA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method for identifying studies for inclusions</w:t>
            </w:r>
          </w:p>
        </w:tc>
      </w:tr>
      <w:tr w:rsidR="00345773" w:rsidRPr="00FD6E06" w14:paraId="66C09F47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A9BCE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8061A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EEC3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9D01" w14:textId="77777777" w:rsidR="0068643A" w:rsidRPr="00FD6E06" w:rsidRDefault="00B4034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8F5B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78330" w14:textId="77948746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search strategy</w:t>
            </w:r>
          </w:p>
        </w:tc>
      </w:tr>
      <w:tr w:rsidR="00BB4AE3" w:rsidRPr="00FD6E06" w14:paraId="75DAD5FE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B54A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345773" w:rsidRPr="00FD6E06" w14:paraId="0BC33039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056E0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1B4E8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5E07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18B00" w14:textId="77777777" w:rsidR="0068643A" w:rsidRPr="00FD6E06" w:rsidRDefault="00E952D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E616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AB309" w14:textId="4965257F" w:rsidR="0068643A" w:rsidRPr="00FD6E06" w:rsidRDefault="00F973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</w:t>
            </w:r>
          </w:p>
        </w:tc>
      </w:tr>
      <w:tr w:rsidR="00345773" w:rsidRPr="00FD6E06" w14:paraId="7FAFDB45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DBDEB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B796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EDFD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2D2519" w14:textId="77777777" w:rsidR="0068643A" w:rsidRPr="00FD6E06" w:rsidRDefault="00E644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5178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59CDE" w14:textId="2F087A40" w:rsidR="0068643A" w:rsidRPr="00FD6E06" w:rsidRDefault="003457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</w:t>
            </w:r>
            <w:r w:rsidR="00F973A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tudy selection</w:t>
            </w:r>
          </w:p>
        </w:tc>
      </w:tr>
      <w:tr w:rsidR="00345773" w:rsidRPr="00FD6E06" w14:paraId="14DC3140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BD21E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879AD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0C53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A3030" w14:textId="77777777" w:rsidR="0068643A" w:rsidRPr="00FD6E06" w:rsidRDefault="00E952D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7622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E2FCB" w14:textId="160D1876" w:rsidR="0068643A" w:rsidRPr="00FD6E06" w:rsidRDefault="003457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data extraction</w:t>
            </w:r>
          </w:p>
        </w:tc>
      </w:tr>
      <w:tr w:rsidR="00345773" w:rsidRPr="00FD6E06" w14:paraId="71341B14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A280F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FB00D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1AC1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34E70" w14:textId="77777777" w:rsidR="0068643A" w:rsidRPr="00FD6E06" w:rsidRDefault="00A51D4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E9FD" w14:textId="77777777" w:rsidR="0068643A" w:rsidRPr="00FD6E06" w:rsidRDefault="00A51D4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17DCD" w14:textId="3608E2D2" w:rsidR="0068643A" w:rsidRPr="00FD6E06" w:rsidRDefault="003457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</w:t>
            </w:r>
          </w:p>
        </w:tc>
      </w:tr>
      <w:tr w:rsidR="00345773" w:rsidRPr="00FD6E06" w14:paraId="1297B7D9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FC6E6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E507A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239F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D6131D" w14:textId="77777777" w:rsidR="0068643A" w:rsidRPr="00FD6E06" w:rsidRDefault="00E644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838B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3EA7E" w14:textId="31066DC7" w:rsidR="0068643A" w:rsidRPr="00FD6E06" w:rsidRDefault="003457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study selection</w:t>
            </w:r>
          </w:p>
        </w:tc>
      </w:tr>
      <w:tr w:rsidR="00345773" w:rsidRPr="00FD6E06" w14:paraId="13AF2B35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4ABAA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A7C90" w14:textId="77777777" w:rsidR="0068643A" w:rsidRPr="00FD6E06" w:rsidRDefault="0068643A" w:rsidP="00B4034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9780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F7F77" w14:textId="77777777" w:rsidR="0068643A" w:rsidRPr="00FD6E06" w:rsidRDefault="00A51D4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9AB8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45773">
              <w:rPr>
                <w:sz w:val="24"/>
                <w:szCs w:val="24"/>
              </w:rPr>
            </w:r>
            <w:r w:rsidR="0034577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750AF" w14:textId="3F479C4E" w:rsidR="0068643A" w:rsidRPr="00FD6E06" w:rsidRDefault="0034577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assessment of risk of bias</w:t>
            </w:r>
          </w:p>
        </w:tc>
      </w:tr>
      <w:tr w:rsidR="00BB4AE3" w:rsidRPr="00FD6E06" w14:paraId="622DA1BA" w14:textId="77777777" w:rsidTr="00345773">
        <w:trPr>
          <w:tblCellSpacing w:w="15" w:type="dxa"/>
        </w:trPr>
        <w:tc>
          <w:tcPr>
            <w:tcW w:w="153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95DB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345773" w:rsidRPr="00FD6E06" w14:paraId="0E9B4149" w14:textId="77777777" w:rsidTr="00345773">
        <w:trPr>
          <w:tblCellSpacing w:w="15" w:type="dxa"/>
        </w:trPr>
        <w:tc>
          <w:tcPr>
            <w:tcW w:w="22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251C3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75C9C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8C469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3ADD0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FCAD9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5A8D7" w14:textId="6CC36016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strategy for data synthesis</w:t>
            </w:r>
          </w:p>
        </w:tc>
      </w:tr>
      <w:tr w:rsidR="00345773" w:rsidRPr="00FD6E06" w14:paraId="21152B7F" w14:textId="77777777" w:rsidTr="00345773">
        <w:trPr>
          <w:tblCellSpacing w:w="15" w:type="dxa"/>
        </w:trPr>
        <w:tc>
          <w:tcPr>
            <w:tcW w:w="22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446B0" w14:textId="77777777" w:rsidR="00345773" w:rsidRPr="00FD6E06" w:rsidRDefault="00345773" w:rsidP="003457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8BE7C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047EE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447BB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0BBB5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EDE272" w14:textId="463A4036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strategy for data synthesis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</w:p>
        </w:tc>
      </w:tr>
      <w:tr w:rsidR="00345773" w:rsidRPr="00FD6E06" w14:paraId="1700B0C0" w14:textId="77777777" w:rsidTr="00345773">
        <w:trPr>
          <w:tblCellSpacing w:w="15" w:type="dxa"/>
        </w:trPr>
        <w:tc>
          <w:tcPr>
            <w:tcW w:w="22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2792F" w14:textId="77777777" w:rsidR="00345773" w:rsidRPr="00FD6E06" w:rsidRDefault="00345773" w:rsidP="003457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FD5F1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F5E88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A7B65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CB26C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5C62E" w14:textId="6BAE9319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Method,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subgroup/subset analysis</w:t>
            </w:r>
          </w:p>
        </w:tc>
      </w:tr>
      <w:tr w:rsidR="00345773" w:rsidRPr="00FD6E06" w14:paraId="779CA819" w14:textId="77777777" w:rsidTr="00345773">
        <w:trPr>
          <w:tblCellSpacing w:w="15" w:type="dxa"/>
        </w:trPr>
        <w:tc>
          <w:tcPr>
            <w:tcW w:w="22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967A8" w14:textId="77777777" w:rsidR="00345773" w:rsidRPr="00FD6E06" w:rsidRDefault="00345773" w:rsidP="003457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A4A76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74DB5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D057A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7F94E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3F2F6" w14:textId="27E6B0BC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strategy for data synthesis</w:t>
            </w:r>
          </w:p>
        </w:tc>
      </w:tr>
      <w:tr w:rsidR="00345773" w:rsidRPr="00FD6E06" w14:paraId="21776C7E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9B407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C4E94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F5C09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A77B2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ECADF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9935E" w14:textId="126E2F3F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assessment of risk of bias</w:t>
            </w:r>
          </w:p>
        </w:tc>
      </w:tr>
      <w:tr w:rsidR="00345773" w:rsidRPr="00FD6E06" w14:paraId="7334F3BD" w14:textId="77777777" w:rsidTr="00345773">
        <w:trPr>
          <w:tblCellSpacing w:w="15" w:type="dxa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9F476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45924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C80BB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39126" w14:textId="31F489E9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44B88" w14:textId="77777777" w:rsidR="00345773" w:rsidRPr="00FD6E06" w:rsidRDefault="00345773" w:rsidP="003457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24319" w14:textId="1C4C3C6D" w:rsidR="00345773" w:rsidRPr="00FD6E06" w:rsidRDefault="00345773" w:rsidP="0034577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Method, assessment of risk of bias</w:t>
            </w:r>
          </w:p>
        </w:tc>
      </w:tr>
    </w:tbl>
    <w:p w14:paraId="51779BCF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FC28C" w14:textId="77777777" w:rsidR="00A51D4B" w:rsidRDefault="00A51D4B" w:rsidP="00FD6E06">
      <w:pPr>
        <w:spacing w:after="0" w:line="240" w:lineRule="auto"/>
      </w:pPr>
      <w:r>
        <w:separator/>
      </w:r>
    </w:p>
  </w:endnote>
  <w:endnote w:type="continuationSeparator" w:id="0">
    <w:p w14:paraId="5BDE9523" w14:textId="77777777" w:rsidR="00A51D4B" w:rsidRDefault="00A51D4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66E71" w14:textId="77777777" w:rsidR="00A51D4B" w:rsidRDefault="00A51D4B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7C92B2B8" wp14:editId="22DF460A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74FB0" w14:textId="77777777" w:rsidR="00A51D4B" w:rsidRDefault="00A51D4B" w:rsidP="00FD6E06">
      <w:pPr>
        <w:spacing w:after="0" w:line="240" w:lineRule="auto"/>
      </w:pPr>
      <w:r>
        <w:separator/>
      </w:r>
    </w:p>
  </w:footnote>
  <w:footnote w:type="continuationSeparator" w:id="0">
    <w:p w14:paraId="6CCE57BE" w14:textId="77777777" w:rsidR="00A51D4B" w:rsidRDefault="00A51D4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2815D1" w14:textId="4ED98C8A" w:rsidR="00A51D4B" w:rsidRDefault="00A51D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7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D9C0B3" w14:textId="77777777" w:rsidR="00A51D4B" w:rsidRDefault="00A51D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later, Vicki">
    <w15:presenceInfo w15:providerId="AD" w15:userId="S-1-5-21-1091448348-2078336455-1788417572-5352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200E5"/>
    <w:rsid w:val="001E45B8"/>
    <w:rsid w:val="001E4CA1"/>
    <w:rsid w:val="002253F7"/>
    <w:rsid w:val="00345773"/>
    <w:rsid w:val="00493B37"/>
    <w:rsid w:val="00664936"/>
    <w:rsid w:val="0068643A"/>
    <w:rsid w:val="00725922"/>
    <w:rsid w:val="00750A0E"/>
    <w:rsid w:val="007924AC"/>
    <w:rsid w:val="009B20D2"/>
    <w:rsid w:val="009D67C2"/>
    <w:rsid w:val="00A0782F"/>
    <w:rsid w:val="00A51D4B"/>
    <w:rsid w:val="00B40347"/>
    <w:rsid w:val="00B567D4"/>
    <w:rsid w:val="00BB4AE3"/>
    <w:rsid w:val="00CA6DD4"/>
    <w:rsid w:val="00CC6963"/>
    <w:rsid w:val="00DE38A8"/>
    <w:rsid w:val="00E644C9"/>
    <w:rsid w:val="00E952DB"/>
    <w:rsid w:val="00EE17D5"/>
    <w:rsid w:val="00F51F2F"/>
    <w:rsid w:val="00F901FE"/>
    <w:rsid w:val="00F973A1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025DA0D"/>
  <w15:docId w15:val="{347903D8-5B45-498A-9E06-01A32903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4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5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5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5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5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145FFAD8</Template>
  <TotalTime>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Slater, Vicki</cp:lastModifiedBy>
  <cp:revision>2</cp:revision>
  <dcterms:created xsi:type="dcterms:W3CDTF">2020-01-09T12:50:00Z</dcterms:created>
  <dcterms:modified xsi:type="dcterms:W3CDTF">2020-01-09T12:50:00Z</dcterms:modified>
</cp:coreProperties>
</file>