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5DA262CF" w14:textId="3B9FB96A" w:rsidR="00FA579A" w:rsidRPr="00FA579A" w:rsidRDefault="00FA579A" w:rsidP="00FA579A">
      <w:pPr>
        <w:spacing w:after="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G</w:t>
      </w:r>
      <w:r w:rsidRPr="00F95A4E">
        <w:rPr>
          <w:rFonts w:eastAsia="Times New Roman" w:cs="Times New Roman"/>
          <w:szCs w:val="24"/>
        </w:rPr>
        <w:t xml:space="preserve">raphical representations of the functions found </w:t>
      </w:r>
      <w:r>
        <w:rPr>
          <w:rFonts w:eastAsia="Times New Roman" w:cs="Times New Roman"/>
          <w:szCs w:val="24"/>
        </w:rPr>
        <w:t xml:space="preserve">country distribution and </w:t>
      </w:r>
      <w:r w:rsidRPr="00F95A4E">
        <w:rPr>
          <w:rFonts w:eastAsia="Times New Roman" w:cs="Times New Roman"/>
          <w:szCs w:val="24"/>
        </w:rPr>
        <w:t xml:space="preserve">for the trajectories of illness perceptions with higher ICC </w:t>
      </w:r>
    </w:p>
    <w:p w14:paraId="39B58DF2" w14:textId="5887AF85" w:rsidR="00FA579A" w:rsidRDefault="00FA579A" w:rsidP="00FA579A">
      <w:pPr>
        <w:jc w:val="center"/>
      </w:pPr>
      <w:r>
        <w:rPr>
          <w:noProof/>
          <w:lang w:val="pt-PT" w:eastAsia="pt-PT"/>
        </w:rPr>
        <w:drawing>
          <wp:inline distT="0" distB="0" distL="0" distR="0" wp14:anchorId="317D79AF" wp14:editId="7DF4F59B">
            <wp:extent cx="3228975" cy="2118480"/>
            <wp:effectExtent l="0" t="0" r="0" b="0"/>
            <wp:docPr id="9" name="Picture 9" descr="Boxplot Personal Contr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xplot Personal Contro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3470" cy="2121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13423A" w14:textId="397F4819" w:rsidR="00FA579A" w:rsidRDefault="00FA579A" w:rsidP="00FA579A">
      <w:pPr>
        <w:jc w:val="center"/>
        <w:rPr>
          <w:noProof/>
          <w:lang w:eastAsia="pt-PT"/>
        </w:rPr>
      </w:pPr>
      <w:r>
        <w:rPr>
          <w:noProof/>
          <w:lang w:val="pt-PT" w:eastAsia="pt-PT"/>
        </w:rPr>
        <w:drawing>
          <wp:inline distT="0" distB="0" distL="0" distR="0" wp14:anchorId="35B1FCE0" wp14:editId="64924D0A">
            <wp:extent cx="3184650" cy="2314575"/>
            <wp:effectExtent l="0" t="0" r="0" b="0"/>
            <wp:docPr id="8" name="Picture 8" descr="Boxplot Time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oxplot Timelin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5427" cy="23224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E05F38" w14:textId="77777777" w:rsidR="00FA579A" w:rsidRDefault="00FA579A" w:rsidP="00FA579A">
      <w:pPr>
        <w:jc w:val="center"/>
        <w:rPr>
          <w:noProof/>
          <w:lang w:eastAsia="pt-PT"/>
        </w:rPr>
      </w:pPr>
      <w:r w:rsidRPr="0067758A">
        <w:rPr>
          <w:noProof/>
          <w:lang w:eastAsia="pt-PT"/>
        </w:rPr>
        <w:drawing>
          <wp:inline distT="0" distB="0" distL="0" distR="0" wp14:anchorId="2F04C54F" wp14:editId="4E034D74">
            <wp:extent cx="3181350" cy="2361071"/>
            <wp:effectExtent l="0" t="0" r="0" b="1270"/>
            <wp:docPr id="2" name="Picture 2" descr="C:\Users\David\AppData\Local\Microsoft\Windows\INetCache\Content.Word\Boxplot Concer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David\AppData\Local\Microsoft\Windows\INetCache\Content.Word\Boxplot Concern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1765" cy="23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1D15F" w14:textId="77777777" w:rsidR="00FA579A" w:rsidRPr="0067758A" w:rsidRDefault="00FA579A" w:rsidP="00FA579A">
      <w:pPr>
        <w:rPr>
          <w:noProof/>
          <w:lang w:eastAsia="pt-PT"/>
        </w:rPr>
      </w:pPr>
    </w:p>
    <w:p w14:paraId="10B9DDD1" w14:textId="6FFB4346" w:rsidR="00FA579A" w:rsidRDefault="00FA579A" w:rsidP="00FA579A">
      <w:r w:rsidRPr="0067758A">
        <w:rPr>
          <w:noProof/>
          <w:lang w:eastAsia="pt-PT"/>
        </w:rPr>
        <w:t xml:space="preserve"> </w:t>
      </w:r>
      <w:r>
        <w:rPr>
          <w:noProof/>
          <w:lang w:val="pt-PT" w:eastAsia="pt-PT"/>
        </w:rPr>
        <w:drawing>
          <wp:inline distT="0" distB="0" distL="0" distR="0" wp14:anchorId="083EF019" wp14:editId="45FC0291">
            <wp:extent cx="3409950" cy="2524125"/>
            <wp:effectExtent l="0" t="0" r="0" b="9525"/>
            <wp:docPr id="5" name="Picture 5" descr="Concern by 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oncern by Time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F4629" w14:textId="142E658B" w:rsidR="00FA579A" w:rsidRDefault="00FA579A" w:rsidP="00FA579A">
      <w:r>
        <w:rPr>
          <w:noProof/>
          <w:lang w:val="pt-PT" w:eastAsia="pt-PT"/>
        </w:rPr>
        <w:drawing>
          <wp:inline distT="0" distB="0" distL="0" distR="0" wp14:anchorId="718DB6F0" wp14:editId="744B9F62">
            <wp:extent cx="3419475" cy="2524125"/>
            <wp:effectExtent l="0" t="0" r="9525" b="9525"/>
            <wp:docPr id="4" name="Picture 4" descr="Personal Control by 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ersonal Control by Time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5BC41" w14:textId="62FDCC9C" w:rsidR="00DE23E8" w:rsidRPr="001549D3" w:rsidRDefault="00FA579A" w:rsidP="00FA579A">
      <w:r>
        <w:rPr>
          <w:noProof/>
          <w:lang w:val="pt-PT" w:eastAsia="pt-PT"/>
        </w:rPr>
        <w:drawing>
          <wp:inline distT="0" distB="0" distL="0" distR="0" wp14:anchorId="64AFF671" wp14:editId="44AA6BB1">
            <wp:extent cx="3314700" cy="2524125"/>
            <wp:effectExtent l="0" t="0" r="0" b="9525"/>
            <wp:docPr id="3" name="Picture 3" descr="Timeline by 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Timeline by Time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252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E23E8" w:rsidRPr="001549D3" w:rsidSect="0093429D">
      <w:headerReference w:type="even" r:id="rId15"/>
      <w:footerReference w:type="even" r:id="rId16"/>
      <w:footerReference w:type="default" r:id="rId17"/>
      <w:headerReference w:type="first" r:id="rId18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8706F5" w14:textId="77777777" w:rsidR="00AD4E9B" w:rsidRDefault="00AD4E9B" w:rsidP="00117666">
      <w:pPr>
        <w:spacing w:after="0"/>
      </w:pPr>
      <w:r>
        <w:separator/>
      </w:r>
    </w:p>
  </w:endnote>
  <w:endnote w:type="continuationSeparator" w:id="0">
    <w:p w14:paraId="406B6AE8" w14:textId="77777777" w:rsidR="00AD4E9B" w:rsidRDefault="00AD4E9B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FA579A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FA579A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FA579A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FA579A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D734C5" w14:textId="77777777" w:rsidR="00AD4E9B" w:rsidRDefault="00AD4E9B" w:rsidP="00117666">
      <w:pPr>
        <w:spacing w:after="0"/>
      </w:pPr>
      <w:r>
        <w:separator/>
      </w:r>
    </w:p>
  </w:footnote>
  <w:footnote w:type="continuationSeparator" w:id="0">
    <w:p w14:paraId="0FA64214" w14:textId="77777777" w:rsidR="00AD4E9B" w:rsidRDefault="00AD4E9B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pt-PT" w:eastAsia="pt-PT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defaultTabStop w:val="720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85156"/>
    <w:rsid w:val="009151AA"/>
    <w:rsid w:val="0093429D"/>
    <w:rsid w:val="00943573"/>
    <w:rsid w:val="00964134"/>
    <w:rsid w:val="00970F7D"/>
    <w:rsid w:val="00994A3D"/>
    <w:rsid w:val="009C2B12"/>
    <w:rsid w:val="00A174D9"/>
    <w:rsid w:val="00AA4D24"/>
    <w:rsid w:val="00AB6715"/>
    <w:rsid w:val="00AD4E9B"/>
    <w:rsid w:val="00B1671E"/>
    <w:rsid w:val="00B25EB8"/>
    <w:rsid w:val="00B37F4D"/>
    <w:rsid w:val="00C52A7B"/>
    <w:rsid w:val="00C56BAF"/>
    <w:rsid w:val="00C679AA"/>
    <w:rsid w:val="00C75972"/>
    <w:rsid w:val="00CD066B"/>
    <w:rsid w:val="00CE4FEE"/>
    <w:rsid w:val="00D060CF"/>
    <w:rsid w:val="00DB59C3"/>
    <w:rsid w:val="00DC259A"/>
    <w:rsid w:val="00DE23E8"/>
    <w:rsid w:val="00E52377"/>
    <w:rsid w:val="00E537AD"/>
    <w:rsid w:val="00E64E17"/>
    <w:rsid w:val="00E866C9"/>
    <w:rsid w:val="00EA3D3C"/>
    <w:rsid w:val="00EC090A"/>
    <w:rsid w:val="00ED20B5"/>
    <w:rsid w:val="00F46900"/>
    <w:rsid w:val="00F61D89"/>
    <w:rsid w:val="00FA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6DB9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2" w:unhideWhenUsed="0" w:qFormat="1"/>
    <w:lsdException w:name="heading 2" w:uiPriority="2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5872AAD-06E2-4D8A-B7AF-4E4C1026EF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3</TotalTime>
  <Pages>2</Pages>
  <Words>26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David</cp:lastModifiedBy>
  <cp:revision>3</cp:revision>
  <cp:lastPrinted>2013-10-03T12:51:00Z</cp:lastPrinted>
  <dcterms:created xsi:type="dcterms:W3CDTF">2018-11-23T08:58:00Z</dcterms:created>
  <dcterms:modified xsi:type="dcterms:W3CDTF">2020-12-12T16:49:00Z</dcterms:modified>
</cp:coreProperties>
</file>